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63160C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74BB4">
        <w:rPr>
          <w:rFonts w:ascii="Garamond" w:hAnsi="Garamond"/>
          <w:u w:val="single"/>
        </w:rPr>
        <w:t>0</w:t>
      </w:r>
      <w:r w:rsidR="00C8176B">
        <w:rPr>
          <w:rFonts w:ascii="Garamond" w:hAnsi="Garamond"/>
          <w:u w:val="single"/>
        </w:rPr>
        <w:t>3</w:t>
      </w:r>
      <w:r w:rsidR="002938E5">
        <w:rPr>
          <w:rFonts w:ascii="Garamond" w:hAnsi="Garamond"/>
          <w:u w:val="single"/>
        </w:rPr>
        <w:t>.0</w:t>
      </w:r>
      <w:r w:rsidR="00E74BB4">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C8176B">
        <w:rPr>
          <w:rFonts w:ascii="Garamond" w:hAnsi="Garamond"/>
          <w:b/>
          <w:bCs/>
          <w:u w:val="single"/>
        </w:rPr>
        <w:t>5</w:t>
      </w:r>
      <w:r w:rsidR="006D3B25">
        <w:rPr>
          <w:rFonts w:ascii="Garamond" w:hAnsi="Garamond"/>
          <w:b/>
          <w:bCs/>
          <w:u w:val="single"/>
        </w:rPr>
        <w:t>6</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0C8D524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 </w:t>
      </w:r>
      <w:r w:rsidR="00C967E5" w:rsidRPr="00BA163D">
        <w:rPr>
          <w:rFonts w:ascii="Garamond" w:eastAsia="Times New Roman" w:hAnsi="Garamond"/>
          <w:lang w:eastAsia="sl-SI"/>
        </w:rPr>
        <w:t xml:space="preserve"> </w:t>
      </w:r>
    </w:p>
    <w:p w14:paraId="439461B0" w14:textId="5CE2A3E9" w:rsidR="00E74BB4" w:rsidRDefault="00E74BB4" w:rsidP="00364CD7">
      <w:pPr>
        <w:spacing w:after="0"/>
        <w:jc w:val="both"/>
        <w:rPr>
          <w:noProof/>
        </w:rPr>
      </w:pPr>
    </w:p>
    <w:p w14:paraId="2BC5F785" w14:textId="36F046C7" w:rsidR="00E74BB4" w:rsidRDefault="006D3B25" w:rsidP="00364CD7">
      <w:pPr>
        <w:spacing w:after="0"/>
        <w:jc w:val="both"/>
        <w:rPr>
          <w:noProof/>
        </w:rPr>
      </w:pPr>
      <w:r>
        <w:rPr>
          <w:noProof/>
        </w:rPr>
        <w:drawing>
          <wp:inline distT="0" distB="0" distL="0" distR="0" wp14:anchorId="3AD81AF5" wp14:editId="0798BA90">
            <wp:extent cx="5760720" cy="2057400"/>
            <wp:effectExtent l="0" t="0" r="0" b="0"/>
            <wp:docPr id="104561779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617790" name="Slika 1" descr="Slika, ki vsebuje besede besedilo, posnetek zaslona, pisava, številka&#10;&#10;Vsebina, ustvarjena z UI, morda ni pravilna."/>
                    <pic:cNvPicPr/>
                  </pic:nvPicPr>
                  <pic:blipFill>
                    <a:blip r:embed="rId13"/>
                    <a:stretch>
                      <a:fillRect/>
                    </a:stretch>
                  </pic:blipFill>
                  <pic:spPr>
                    <a:xfrm>
                      <a:off x="0" y="0"/>
                      <a:ext cx="5760720" cy="2057400"/>
                    </a:xfrm>
                    <a:prstGeom prst="rect">
                      <a:avLst/>
                    </a:prstGeom>
                  </pic:spPr>
                </pic:pic>
              </a:graphicData>
            </a:graphic>
          </wp:inline>
        </w:drawing>
      </w:r>
    </w:p>
    <w:p w14:paraId="1EEECFD0" w14:textId="60E47C10" w:rsidR="00E74BB4" w:rsidRDefault="00F7636D" w:rsidP="00364CD7">
      <w:pPr>
        <w:spacing w:after="0"/>
        <w:jc w:val="both"/>
        <w:rPr>
          <w:rFonts w:ascii="Garamond" w:eastAsia="Times New Roman" w:hAnsi="Garamond"/>
          <w:b/>
          <w:bCs/>
          <w:lang w:eastAsia="sl-SI"/>
        </w:rPr>
      </w:pPr>
      <w:r>
        <w:rPr>
          <w:noProof/>
        </w:rPr>
        <w:drawing>
          <wp:inline distT="0" distB="0" distL="0" distR="0" wp14:anchorId="38784AE7" wp14:editId="230E11F5">
            <wp:extent cx="5638800" cy="2409825"/>
            <wp:effectExtent l="0" t="0" r="0" b="9525"/>
            <wp:docPr id="109736785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367853" name="Slika 1" descr="Slika, ki vsebuje besede besedilo, posnetek zaslona, pisava, številka&#10;&#10;Vsebina, ustvarjena z UI, morda ni pravilna."/>
                    <pic:cNvPicPr/>
                  </pic:nvPicPr>
                  <pic:blipFill>
                    <a:blip r:embed="rId14"/>
                    <a:stretch>
                      <a:fillRect/>
                    </a:stretch>
                  </pic:blipFill>
                  <pic:spPr>
                    <a:xfrm>
                      <a:off x="0" y="0"/>
                      <a:ext cx="5638800" cy="2409825"/>
                    </a:xfrm>
                    <a:prstGeom prst="rect">
                      <a:avLst/>
                    </a:prstGeom>
                  </pic:spPr>
                </pic:pic>
              </a:graphicData>
            </a:graphic>
          </wp:inline>
        </w:drawing>
      </w: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lastRenderedPageBreak/>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56E6AC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C76D33">
        <w:rPr>
          <w:rFonts w:ascii="Garamond" w:eastAsia="Times New Roman" w:hAnsi="Garamond"/>
          <w:b/>
          <w:bCs/>
          <w:lang w:eastAsia="sl-SI"/>
        </w:rPr>
        <w:t>5</w:t>
      </w:r>
      <w:r w:rsidR="006D3B25">
        <w:rPr>
          <w:rFonts w:ascii="Garamond" w:eastAsia="Times New Roman" w:hAnsi="Garamond"/>
          <w:b/>
          <w:bCs/>
          <w:lang w:eastAsia="sl-SI"/>
        </w:rPr>
        <w:t>6</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6D3B25">
        <w:rPr>
          <w:rFonts w:ascii="Garamond" w:eastAsia="Times New Roman" w:hAnsi="Garamond"/>
          <w:lang w:eastAsia="sl-SI"/>
        </w:rPr>
        <w:t>luspatercept</w:t>
      </w:r>
      <w:r w:rsidR="00E74BB4">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 xml:space="preserve">TC </w:t>
      </w:r>
      <w:r w:rsidR="006D3B25">
        <w:rPr>
          <w:rFonts w:ascii="Garamond" w:eastAsia="Times New Roman" w:hAnsi="Garamond"/>
          <w:lang w:eastAsia="sl-SI"/>
        </w:rPr>
        <w:t>B03XA06</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74BB4">
        <w:rPr>
          <w:rFonts w:ascii="Garamond" w:eastAsia="Times New Roman" w:hAnsi="Garamond"/>
          <w:lang w:eastAsia="sl-SI"/>
        </w:rPr>
        <w:t>0</w:t>
      </w:r>
      <w:r w:rsidR="00C76D33">
        <w:rPr>
          <w:rFonts w:ascii="Garamond" w:eastAsia="Times New Roman" w:hAnsi="Garamond"/>
          <w:lang w:eastAsia="sl-SI"/>
        </w:rPr>
        <w:t>4</w:t>
      </w:r>
      <w:r w:rsidR="002938E5">
        <w:rPr>
          <w:rFonts w:ascii="Garamond" w:eastAsia="Times New Roman" w:hAnsi="Garamond"/>
          <w:lang w:eastAsia="sl-SI"/>
        </w:rPr>
        <w:t>.0</w:t>
      </w:r>
      <w:r w:rsidR="00E74BB4">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D4824" w14:textId="77777777" w:rsidR="0017127C" w:rsidRDefault="0017127C" w:rsidP="00E5569B">
      <w:pPr>
        <w:spacing w:after="0"/>
      </w:pPr>
      <w:r>
        <w:separator/>
      </w:r>
    </w:p>
  </w:endnote>
  <w:endnote w:type="continuationSeparator" w:id="0">
    <w:p w14:paraId="65EB4176" w14:textId="77777777" w:rsidR="0017127C" w:rsidRDefault="0017127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F1274" w14:textId="77777777" w:rsidR="0017127C" w:rsidRDefault="0017127C" w:rsidP="00E5569B">
      <w:pPr>
        <w:spacing w:after="0"/>
      </w:pPr>
      <w:r>
        <w:separator/>
      </w:r>
    </w:p>
  </w:footnote>
  <w:footnote w:type="continuationSeparator" w:id="0">
    <w:p w14:paraId="6A149A3C" w14:textId="77777777" w:rsidR="0017127C" w:rsidRDefault="0017127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83E8F"/>
    <w:rsid w:val="000929B6"/>
    <w:rsid w:val="00094396"/>
    <w:rsid w:val="0009493E"/>
    <w:rsid w:val="0009725C"/>
    <w:rsid w:val="000A2E7A"/>
    <w:rsid w:val="000A5BA8"/>
    <w:rsid w:val="000B2942"/>
    <w:rsid w:val="000C2B80"/>
    <w:rsid w:val="000C3FEB"/>
    <w:rsid w:val="000C510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7127C"/>
    <w:rsid w:val="0018167C"/>
    <w:rsid w:val="00184B88"/>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5430"/>
    <w:rsid w:val="003569CA"/>
    <w:rsid w:val="00360452"/>
    <w:rsid w:val="00360F64"/>
    <w:rsid w:val="00362CC8"/>
    <w:rsid w:val="00364CD7"/>
    <w:rsid w:val="0036513E"/>
    <w:rsid w:val="00365378"/>
    <w:rsid w:val="003677A1"/>
    <w:rsid w:val="0037342C"/>
    <w:rsid w:val="003822BC"/>
    <w:rsid w:val="00390AF4"/>
    <w:rsid w:val="00390D28"/>
    <w:rsid w:val="00394D84"/>
    <w:rsid w:val="003A4585"/>
    <w:rsid w:val="003A4C1D"/>
    <w:rsid w:val="003A5F3E"/>
    <w:rsid w:val="003B02F8"/>
    <w:rsid w:val="003D4F24"/>
    <w:rsid w:val="003D7B74"/>
    <w:rsid w:val="003F6B64"/>
    <w:rsid w:val="00400095"/>
    <w:rsid w:val="0040096E"/>
    <w:rsid w:val="00405B5C"/>
    <w:rsid w:val="00407588"/>
    <w:rsid w:val="0041263F"/>
    <w:rsid w:val="0041281B"/>
    <w:rsid w:val="00413977"/>
    <w:rsid w:val="00417877"/>
    <w:rsid w:val="00420239"/>
    <w:rsid w:val="00424870"/>
    <w:rsid w:val="00431FA3"/>
    <w:rsid w:val="00435883"/>
    <w:rsid w:val="004446EE"/>
    <w:rsid w:val="004522AF"/>
    <w:rsid w:val="0046040B"/>
    <w:rsid w:val="0046420A"/>
    <w:rsid w:val="004643CF"/>
    <w:rsid w:val="004777A7"/>
    <w:rsid w:val="00486194"/>
    <w:rsid w:val="0049751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1948"/>
    <w:rsid w:val="005640D3"/>
    <w:rsid w:val="005646B9"/>
    <w:rsid w:val="00564A11"/>
    <w:rsid w:val="005651D3"/>
    <w:rsid w:val="00566540"/>
    <w:rsid w:val="00567EC2"/>
    <w:rsid w:val="005731D4"/>
    <w:rsid w:val="005755C8"/>
    <w:rsid w:val="00585873"/>
    <w:rsid w:val="00593ECD"/>
    <w:rsid w:val="005950BB"/>
    <w:rsid w:val="00597CB5"/>
    <w:rsid w:val="005A2EEE"/>
    <w:rsid w:val="005B0B23"/>
    <w:rsid w:val="005C062C"/>
    <w:rsid w:val="005C7ECE"/>
    <w:rsid w:val="005D01C0"/>
    <w:rsid w:val="005E325A"/>
    <w:rsid w:val="005E63ED"/>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D3B25"/>
    <w:rsid w:val="006E2702"/>
    <w:rsid w:val="006E2D59"/>
    <w:rsid w:val="006E322B"/>
    <w:rsid w:val="006F0373"/>
    <w:rsid w:val="006F6F4F"/>
    <w:rsid w:val="00703E66"/>
    <w:rsid w:val="00704025"/>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435"/>
    <w:rsid w:val="008730E3"/>
    <w:rsid w:val="00880F3F"/>
    <w:rsid w:val="00881F6B"/>
    <w:rsid w:val="00882A93"/>
    <w:rsid w:val="00890C3E"/>
    <w:rsid w:val="00892E0A"/>
    <w:rsid w:val="008B09CD"/>
    <w:rsid w:val="008B71BA"/>
    <w:rsid w:val="008B71DD"/>
    <w:rsid w:val="008C0B5F"/>
    <w:rsid w:val="008C5605"/>
    <w:rsid w:val="008C64D1"/>
    <w:rsid w:val="008C6C53"/>
    <w:rsid w:val="008D350E"/>
    <w:rsid w:val="008D3F8A"/>
    <w:rsid w:val="008D6B17"/>
    <w:rsid w:val="008E4F11"/>
    <w:rsid w:val="008F05E2"/>
    <w:rsid w:val="008F490D"/>
    <w:rsid w:val="0090441C"/>
    <w:rsid w:val="00904DF0"/>
    <w:rsid w:val="00923279"/>
    <w:rsid w:val="00926876"/>
    <w:rsid w:val="0094102C"/>
    <w:rsid w:val="009463E6"/>
    <w:rsid w:val="009534CF"/>
    <w:rsid w:val="00953789"/>
    <w:rsid w:val="009561B9"/>
    <w:rsid w:val="00961820"/>
    <w:rsid w:val="00967C92"/>
    <w:rsid w:val="009700CF"/>
    <w:rsid w:val="00975286"/>
    <w:rsid w:val="0098006F"/>
    <w:rsid w:val="00980941"/>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759"/>
    <w:rsid w:val="00A720E5"/>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0B4"/>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2376"/>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2671B"/>
    <w:rsid w:val="00C3314D"/>
    <w:rsid w:val="00C40A8B"/>
    <w:rsid w:val="00C4126F"/>
    <w:rsid w:val="00C42892"/>
    <w:rsid w:val="00C451A2"/>
    <w:rsid w:val="00C465F3"/>
    <w:rsid w:val="00C47734"/>
    <w:rsid w:val="00C5343E"/>
    <w:rsid w:val="00C57234"/>
    <w:rsid w:val="00C5787C"/>
    <w:rsid w:val="00C601CA"/>
    <w:rsid w:val="00C6137F"/>
    <w:rsid w:val="00C646D9"/>
    <w:rsid w:val="00C720BB"/>
    <w:rsid w:val="00C72A86"/>
    <w:rsid w:val="00C76D33"/>
    <w:rsid w:val="00C8176B"/>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74BB4"/>
    <w:rsid w:val="00E8212B"/>
    <w:rsid w:val="00E848EE"/>
    <w:rsid w:val="00E84A50"/>
    <w:rsid w:val="00E87BA3"/>
    <w:rsid w:val="00E948CB"/>
    <w:rsid w:val="00E94983"/>
    <w:rsid w:val="00E95E8E"/>
    <w:rsid w:val="00E96B8B"/>
    <w:rsid w:val="00EB6D22"/>
    <w:rsid w:val="00EC0196"/>
    <w:rsid w:val="00EC0CF2"/>
    <w:rsid w:val="00EC1D8C"/>
    <w:rsid w:val="00EC2B08"/>
    <w:rsid w:val="00ED0C73"/>
    <w:rsid w:val="00ED1328"/>
    <w:rsid w:val="00ED2F86"/>
    <w:rsid w:val="00ED3A2E"/>
    <w:rsid w:val="00ED7C51"/>
    <w:rsid w:val="00EE04DC"/>
    <w:rsid w:val="00EE25C4"/>
    <w:rsid w:val="00EE3F77"/>
    <w:rsid w:val="00EE69F1"/>
    <w:rsid w:val="00EE7FF8"/>
    <w:rsid w:val="00F040AB"/>
    <w:rsid w:val="00F1026B"/>
    <w:rsid w:val="00F14FF4"/>
    <w:rsid w:val="00F22CB1"/>
    <w:rsid w:val="00F30F7F"/>
    <w:rsid w:val="00F31A21"/>
    <w:rsid w:val="00F32FF6"/>
    <w:rsid w:val="00F35BC1"/>
    <w:rsid w:val="00F369FD"/>
    <w:rsid w:val="00F43467"/>
    <w:rsid w:val="00F45687"/>
    <w:rsid w:val="00F52F50"/>
    <w:rsid w:val="00F576C9"/>
    <w:rsid w:val="00F6050B"/>
    <w:rsid w:val="00F61725"/>
    <w:rsid w:val="00F6606F"/>
    <w:rsid w:val="00F6724D"/>
    <w:rsid w:val="00F7636D"/>
    <w:rsid w:val="00F87EC9"/>
    <w:rsid w:val="00F95B73"/>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83E8F"/>
    <w:rsid w:val="000F083B"/>
    <w:rsid w:val="00100E9F"/>
    <w:rsid w:val="0013370B"/>
    <w:rsid w:val="00144233"/>
    <w:rsid w:val="00184B88"/>
    <w:rsid w:val="001E0AE9"/>
    <w:rsid w:val="00294C40"/>
    <w:rsid w:val="002D538D"/>
    <w:rsid w:val="003035AC"/>
    <w:rsid w:val="00313F5C"/>
    <w:rsid w:val="00327AA6"/>
    <w:rsid w:val="003306DA"/>
    <w:rsid w:val="00331C7B"/>
    <w:rsid w:val="00332E3B"/>
    <w:rsid w:val="003B0340"/>
    <w:rsid w:val="003C3CE3"/>
    <w:rsid w:val="003D24DA"/>
    <w:rsid w:val="003D361F"/>
    <w:rsid w:val="003E7157"/>
    <w:rsid w:val="0041281B"/>
    <w:rsid w:val="00417877"/>
    <w:rsid w:val="00454C74"/>
    <w:rsid w:val="004643CF"/>
    <w:rsid w:val="00497514"/>
    <w:rsid w:val="004B70E6"/>
    <w:rsid w:val="004C176A"/>
    <w:rsid w:val="00590495"/>
    <w:rsid w:val="005950BB"/>
    <w:rsid w:val="005C062C"/>
    <w:rsid w:val="00632DDD"/>
    <w:rsid w:val="00670282"/>
    <w:rsid w:val="00726F7B"/>
    <w:rsid w:val="007355AD"/>
    <w:rsid w:val="007417F1"/>
    <w:rsid w:val="007435ED"/>
    <w:rsid w:val="007A44D9"/>
    <w:rsid w:val="007E759C"/>
    <w:rsid w:val="00805B15"/>
    <w:rsid w:val="00810267"/>
    <w:rsid w:val="008155F4"/>
    <w:rsid w:val="008258F2"/>
    <w:rsid w:val="00876899"/>
    <w:rsid w:val="008861FD"/>
    <w:rsid w:val="008B09CD"/>
    <w:rsid w:val="00975286"/>
    <w:rsid w:val="00A22336"/>
    <w:rsid w:val="00A32030"/>
    <w:rsid w:val="00A40654"/>
    <w:rsid w:val="00A4750A"/>
    <w:rsid w:val="00A70759"/>
    <w:rsid w:val="00AF5FC2"/>
    <w:rsid w:val="00B0053C"/>
    <w:rsid w:val="00B25E11"/>
    <w:rsid w:val="00B3214F"/>
    <w:rsid w:val="00B53317"/>
    <w:rsid w:val="00B855D6"/>
    <w:rsid w:val="00BD0EF5"/>
    <w:rsid w:val="00C16275"/>
    <w:rsid w:val="00C315A3"/>
    <w:rsid w:val="00C601CA"/>
    <w:rsid w:val="00C720BB"/>
    <w:rsid w:val="00CC16F5"/>
    <w:rsid w:val="00D22A80"/>
    <w:rsid w:val="00D41A31"/>
    <w:rsid w:val="00D54084"/>
    <w:rsid w:val="00D56060"/>
    <w:rsid w:val="00D810A1"/>
    <w:rsid w:val="00D94E5C"/>
    <w:rsid w:val="00DE373B"/>
    <w:rsid w:val="00E0503F"/>
    <w:rsid w:val="00E20217"/>
    <w:rsid w:val="00E444A5"/>
    <w:rsid w:val="00E63305"/>
    <w:rsid w:val="00E74CB2"/>
    <w:rsid w:val="00EC12CB"/>
    <w:rsid w:val="00EE3523"/>
    <w:rsid w:val="00EF1693"/>
    <w:rsid w:val="00EF2003"/>
    <w:rsid w:val="00F30A9C"/>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TotalTime>
  <Pages>6</Pages>
  <Words>1411</Words>
  <Characters>8048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2025-07-03T06:41:00Z</dcterms:created>
  <dcterms:modified xsi:type="dcterms:W3CDTF">2025-07-03T06:47:00Z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